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78C7" w14:textId="77777777" w:rsidR="00832A6F" w:rsidRDefault="006E7195">
      <w:pPr>
        <w:pStyle w:val="Heading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FF8F70" wp14:editId="182EAE41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1BBA2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    </w:pict>
          </mc:Fallback>
        </mc:AlternateContent>
      </w:r>
    </w:p>
    <w:p w14:paraId="094E38AC" w14:textId="77777777" w:rsidR="00832A6F" w:rsidRDefault="00832A6F">
      <w:pPr>
        <w:pStyle w:val="Heading3"/>
      </w:pPr>
      <w:r>
        <w:t>ΥΠΕΥΘΥΝΗ ΔΗΛΩΣΗ</w:t>
      </w:r>
    </w:p>
    <w:p w14:paraId="18E0D1D0" w14:textId="77777777" w:rsidR="00832A6F" w:rsidRDefault="00832A6F">
      <w:pPr>
        <w:pStyle w:val="Heading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03DDDC4D" w14:textId="77777777" w:rsidR="00832A6F" w:rsidRDefault="00832A6F">
      <w:pPr>
        <w:pStyle w:val="BodyText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7159313D" w14:textId="77777777" w:rsidR="00832A6F" w:rsidRDefault="00832A6F">
      <w:pPr>
        <w:rPr>
          <w:rFonts w:ascii="Arial" w:hAnsi="Arial" w:cs="Arial"/>
          <w:sz w:val="20"/>
        </w:rPr>
      </w:pPr>
    </w:p>
    <w:tbl>
      <w:tblPr>
        <w:tblW w:w="10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187"/>
        <w:gridCol w:w="104"/>
        <w:gridCol w:w="11"/>
      </w:tblGrid>
      <w:tr w:rsidR="00832A6F" w14:paraId="1A1C37AE" w14:textId="77777777" w:rsidTr="00BA5FB4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5C2E501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14:paraId="20D803F3" w14:textId="77777777" w:rsidR="00832A6F" w:rsidRPr="003F418B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2A6F" w14:paraId="23F8B909" w14:textId="77777777" w:rsidTr="00BA5FB4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790BCBE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6A59726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69A44346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</w:tcPr>
          <w:p w14:paraId="5DB5D6A7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2A6F" w14:paraId="128ACBEC" w14:textId="77777777" w:rsidTr="00BA5FB4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7DF451F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6B6B683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30ACAD8D" w14:textId="77777777" w:rsidTr="00BA5FB4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1BDD59A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1AB86FFB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2D0CD0BE" w14:textId="77777777" w:rsidTr="00BA5FB4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B8ACAFE" w14:textId="77777777"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469A6B22" w14:textId="77777777"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2A6F" w14:paraId="5E74B857" w14:textId="77777777" w:rsidTr="00BA5FB4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D73F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7E01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2A774975" w14:textId="77777777" w:rsidTr="00BA5FB4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ED0C27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69C209E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5403C51A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7"/>
          </w:tcPr>
          <w:p w14:paraId="2FAD67E3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7CAB7A0B" w14:textId="77777777" w:rsidTr="00BA5FB4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D49C6C0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25A84E6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75A93A87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7837381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7970A01A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70BAF11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EC0E67C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14:paraId="5957141D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3E3C166E" w14:textId="77777777" w:rsidTr="00BA5FB4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5975EC35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r w:rsidR="00587F84">
              <w:rPr>
                <w:rFonts w:ascii="Arial" w:hAnsi="Arial" w:cs="Arial"/>
                <w:sz w:val="16"/>
              </w:rPr>
              <w:t>Τηλεομοιότυπου</w:t>
            </w:r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1BF3A2F8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CBFC547" w14:textId="77777777"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1400360C" w14:textId="77777777"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7"/>
            <w:vAlign w:val="bottom"/>
          </w:tcPr>
          <w:p w14:paraId="67262A92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4902C923" w14:textId="77777777" w:rsidTr="00BA5FB4">
        <w:trPr>
          <w:gridAfter w:val="2"/>
          <w:wAfter w:w="115" w:type="dxa"/>
          <w:trHeight w:val="568"/>
        </w:trPr>
        <w:tc>
          <w:tcPr>
            <w:tcW w:w="1026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2354950" w14:textId="77777777" w:rsidR="00832A6F" w:rsidRDefault="00832A6F" w:rsidP="001F06A6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714A433F" w14:textId="77777777" w:rsidR="00832A6F" w:rsidRDefault="00832A6F" w:rsidP="001F06A6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2A6F" w14:paraId="7AC24C45" w14:textId="77777777" w:rsidTr="00BA5FB4">
        <w:trPr>
          <w:gridAfter w:val="2"/>
          <w:wAfter w:w="115" w:type="dxa"/>
          <w:trHeight w:val="485"/>
        </w:trPr>
        <w:tc>
          <w:tcPr>
            <w:tcW w:w="10264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AEB2A4C" w14:textId="77777777" w:rsidR="00956E97" w:rsidRPr="007165F2" w:rsidRDefault="00C82805" w:rsidP="00C5153D">
            <w:pPr>
              <w:spacing w:before="60"/>
              <w:ind w:right="125"/>
              <w:rPr>
                <w:rFonts w:ascii="Roboto" w:hAnsi="Roboto"/>
                <w:sz w:val="22"/>
                <w:szCs w:val="22"/>
              </w:rPr>
            </w:pPr>
            <w:r w:rsidRPr="007165F2">
              <w:rPr>
                <w:rFonts w:ascii="Roboto" w:hAnsi="Roboto"/>
                <w:sz w:val="22"/>
                <w:szCs w:val="22"/>
              </w:rPr>
              <w:t>Τα χρήματα του  ΧΕΠ για το οποίο είμαι υπόλογος,  να κατατεθούν στο τραπεζικό μου λογαριασμό  της τράπεζας ……………………………. με  ΙΒΑΝ…………………………………….., οποίος έχει συσταθεί για το σκοπό αυτό</w:t>
            </w:r>
            <w:r w:rsidR="00C5153D" w:rsidRPr="007165F2">
              <w:rPr>
                <w:rFonts w:ascii="Roboto" w:hAnsi="Roboto"/>
                <w:sz w:val="22"/>
                <w:szCs w:val="22"/>
              </w:rPr>
              <w:t xml:space="preserve">, </w:t>
            </w:r>
            <w:r w:rsidR="00772069" w:rsidRPr="007165F2">
              <w:rPr>
                <w:rFonts w:ascii="Roboto" w:hAnsi="Roboto"/>
                <w:sz w:val="22"/>
                <w:szCs w:val="22"/>
              </w:rPr>
              <w:t>σύμφωνα</w:t>
            </w:r>
            <w:r w:rsidRPr="007165F2">
              <w:rPr>
                <w:rFonts w:ascii="Roboto" w:hAnsi="Roboto"/>
                <w:sz w:val="22"/>
                <w:szCs w:val="22"/>
              </w:rPr>
              <w:t xml:space="preserve"> </w:t>
            </w:r>
            <w:r w:rsidR="00C5153D" w:rsidRPr="007165F2">
              <w:rPr>
                <w:rFonts w:ascii="Roboto" w:hAnsi="Roboto"/>
                <w:sz w:val="22"/>
                <w:szCs w:val="22"/>
              </w:rPr>
              <w:t xml:space="preserve">το </w:t>
            </w:r>
            <w:r w:rsidR="008A78DD" w:rsidRPr="007165F2">
              <w:rPr>
                <w:rFonts w:ascii="Roboto" w:hAnsi="Roboto"/>
                <w:sz w:val="22"/>
                <w:szCs w:val="22"/>
              </w:rPr>
              <w:t xml:space="preserve">άρθρο 2 </w:t>
            </w:r>
            <w:r w:rsidR="00C5153D" w:rsidRPr="007165F2">
              <w:rPr>
                <w:rFonts w:ascii="Roboto" w:hAnsi="Roboto"/>
                <w:sz w:val="22"/>
                <w:szCs w:val="22"/>
              </w:rPr>
              <w:t xml:space="preserve">του </w:t>
            </w:r>
            <w:r w:rsidR="008A78DD" w:rsidRPr="007165F2">
              <w:rPr>
                <w:rFonts w:ascii="Roboto" w:hAnsi="Roboto"/>
                <w:sz w:val="22"/>
                <w:szCs w:val="22"/>
              </w:rPr>
              <w:t>Π.Δ 136/1998</w:t>
            </w:r>
            <w:r w:rsidR="00C5153D" w:rsidRPr="007165F2">
              <w:rPr>
                <w:rFonts w:ascii="Roboto" w:hAnsi="Roboto"/>
                <w:sz w:val="22"/>
                <w:szCs w:val="22"/>
              </w:rPr>
              <w:t xml:space="preserve"> (</w:t>
            </w:r>
            <w:r w:rsidR="008438C8" w:rsidRPr="007165F2">
              <w:rPr>
                <w:rFonts w:ascii="Roboto" w:hAnsi="Roboto"/>
                <w:sz w:val="22"/>
                <w:szCs w:val="22"/>
              </w:rPr>
              <w:t>ΦΕΚ Α 107/1998)</w:t>
            </w:r>
          </w:p>
        </w:tc>
      </w:tr>
      <w:tr w:rsidR="00832A6F" w14:paraId="709301EB" w14:textId="77777777" w:rsidTr="00BA5FB4">
        <w:trPr>
          <w:gridAfter w:val="2"/>
          <w:wAfter w:w="115" w:type="dxa"/>
          <w:trHeight w:val="900"/>
        </w:trPr>
        <w:tc>
          <w:tcPr>
            <w:tcW w:w="1026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AF4E8C8" w14:textId="77777777" w:rsidR="00956E97" w:rsidRPr="007165F2" w:rsidRDefault="00956E97" w:rsidP="00BA5FB4">
            <w:pPr>
              <w:spacing w:before="60"/>
              <w:ind w:right="125"/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832A6F" w14:paraId="496D719A" w14:textId="77777777" w:rsidTr="00BA5FB4">
        <w:trPr>
          <w:gridAfter w:val="2"/>
          <w:wAfter w:w="115" w:type="dxa"/>
          <w:trHeight w:val="700"/>
        </w:trPr>
        <w:tc>
          <w:tcPr>
            <w:tcW w:w="1026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2BD763A" w14:textId="77777777" w:rsidR="00832A6F" w:rsidRDefault="00832A6F" w:rsidP="001F06A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</w:tbl>
    <w:p w14:paraId="06ABF552" w14:textId="77777777" w:rsidR="00832A6F" w:rsidRDefault="00832A6F" w:rsidP="00BD7451">
      <w:pPr>
        <w:jc w:val="both"/>
      </w:pPr>
    </w:p>
    <w:p w14:paraId="0DEEEC23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14:paraId="21E5A7AD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</w:p>
    <w:p w14:paraId="025E4ABA" w14:textId="77777777" w:rsidR="00832A6F" w:rsidRDefault="00832A6F" w:rsidP="004A5993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766581DB" w14:textId="77777777" w:rsidR="00832A6F" w:rsidRDefault="00832A6F">
      <w:pPr>
        <w:pStyle w:val="BodyTextIndent"/>
        <w:ind w:left="0"/>
        <w:jc w:val="right"/>
        <w:rPr>
          <w:sz w:val="16"/>
        </w:rPr>
      </w:pPr>
    </w:p>
    <w:p w14:paraId="2F33A8EC" w14:textId="77777777" w:rsidR="00832A6F" w:rsidRDefault="00832A6F">
      <w:pPr>
        <w:pStyle w:val="BodyTextIndent"/>
        <w:ind w:left="0"/>
        <w:jc w:val="right"/>
        <w:rPr>
          <w:sz w:val="16"/>
        </w:rPr>
      </w:pPr>
    </w:p>
    <w:p w14:paraId="6BE4219A" w14:textId="77777777" w:rsidR="00832A6F" w:rsidRDefault="00832A6F" w:rsidP="006E7195">
      <w:pPr>
        <w:pStyle w:val="BodyTextIndent"/>
        <w:ind w:left="0" w:right="484"/>
        <w:jc w:val="right"/>
        <w:rPr>
          <w:sz w:val="18"/>
        </w:rPr>
      </w:pPr>
      <w:r>
        <w:rPr>
          <w:sz w:val="16"/>
        </w:rPr>
        <w:t>(Υπογραφή)</w:t>
      </w:r>
    </w:p>
    <w:p w14:paraId="29E9EFCE" w14:textId="77777777" w:rsidR="00832A6F" w:rsidRDefault="00832A6F">
      <w:pPr>
        <w:jc w:val="both"/>
        <w:rPr>
          <w:rFonts w:ascii="Arial" w:hAnsi="Arial" w:cs="Arial"/>
          <w:sz w:val="18"/>
        </w:rPr>
      </w:pPr>
    </w:p>
    <w:p w14:paraId="0EA18A2E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63EC01B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105CAAE5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E14D9EC" w14:textId="77777777" w:rsidR="00832A6F" w:rsidRDefault="00832A6F">
      <w:pPr>
        <w:pStyle w:val="BodyTextIndent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832A6F" w:rsidSect="00AC247A">
      <w:headerReference w:type="default" r:id="rId11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B2369" w14:textId="77777777" w:rsidR="009E66B6" w:rsidRDefault="009E66B6">
      <w:r>
        <w:separator/>
      </w:r>
    </w:p>
  </w:endnote>
  <w:endnote w:type="continuationSeparator" w:id="0">
    <w:p w14:paraId="5731EEF2" w14:textId="77777777" w:rsidR="009E66B6" w:rsidRDefault="009E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3733" w14:textId="77777777" w:rsidR="009E66B6" w:rsidRDefault="009E66B6">
      <w:r>
        <w:separator/>
      </w:r>
    </w:p>
  </w:footnote>
  <w:footnote w:type="continuationSeparator" w:id="0">
    <w:p w14:paraId="52C188BC" w14:textId="77777777" w:rsidR="009E66B6" w:rsidRDefault="009E6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1609" w14:textId="77777777" w:rsidR="00832A6F" w:rsidRDefault="00832A6F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351995852">
    <w:abstractNumId w:val="2"/>
  </w:num>
  <w:num w:numId="2" w16cid:durableId="2132625067">
    <w:abstractNumId w:val="4"/>
  </w:num>
  <w:num w:numId="3" w16cid:durableId="2019892237">
    <w:abstractNumId w:val="0"/>
  </w:num>
  <w:num w:numId="4" w16cid:durableId="1123814210">
    <w:abstractNumId w:val="3"/>
  </w:num>
  <w:num w:numId="5" w16cid:durableId="1841384189">
    <w:abstractNumId w:val="1"/>
  </w:num>
  <w:num w:numId="6" w16cid:durableId="438447748">
    <w:abstractNumId w:val="9"/>
  </w:num>
  <w:num w:numId="7" w16cid:durableId="724253689">
    <w:abstractNumId w:val="8"/>
  </w:num>
  <w:num w:numId="8" w16cid:durableId="1990014718">
    <w:abstractNumId w:val="6"/>
  </w:num>
  <w:num w:numId="9" w16cid:durableId="1889683712">
    <w:abstractNumId w:val="5"/>
  </w:num>
  <w:num w:numId="10" w16cid:durableId="4451267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6F"/>
    <w:rsid w:val="00052A0D"/>
    <w:rsid w:val="00124CEE"/>
    <w:rsid w:val="0017348B"/>
    <w:rsid w:val="001F06A6"/>
    <w:rsid w:val="00220339"/>
    <w:rsid w:val="00255939"/>
    <w:rsid w:val="002F2F35"/>
    <w:rsid w:val="002F4C71"/>
    <w:rsid w:val="0035594C"/>
    <w:rsid w:val="00371A0A"/>
    <w:rsid w:val="003F418B"/>
    <w:rsid w:val="004671E1"/>
    <w:rsid w:val="004842D8"/>
    <w:rsid w:val="004A5993"/>
    <w:rsid w:val="00523A46"/>
    <w:rsid w:val="0053317A"/>
    <w:rsid w:val="00587F84"/>
    <w:rsid w:val="005A78E5"/>
    <w:rsid w:val="005D0118"/>
    <w:rsid w:val="00627D43"/>
    <w:rsid w:val="006311ED"/>
    <w:rsid w:val="006611AB"/>
    <w:rsid w:val="006964D4"/>
    <w:rsid w:val="006E7195"/>
    <w:rsid w:val="00714401"/>
    <w:rsid w:val="007165F2"/>
    <w:rsid w:val="00735C2E"/>
    <w:rsid w:val="007717FF"/>
    <w:rsid w:val="00772069"/>
    <w:rsid w:val="007D55EC"/>
    <w:rsid w:val="007F65E4"/>
    <w:rsid w:val="008078F9"/>
    <w:rsid w:val="00832A6F"/>
    <w:rsid w:val="008438C8"/>
    <w:rsid w:val="00894FAA"/>
    <w:rsid w:val="008A78DD"/>
    <w:rsid w:val="008D49CA"/>
    <w:rsid w:val="008F4843"/>
    <w:rsid w:val="00956E97"/>
    <w:rsid w:val="00966548"/>
    <w:rsid w:val="00970816"/>
    <w:rsid w:val="009B4D57"/>
    <w:rsid w:val="009D0D16"/>
    <w:rsid w:val="009E61FC"/>
    <w:rsid w:val="009E66B6"/>
    <w:rsid w:val="00A001BD"/>
    <w:rsid w:val="00A13AE9"/>
    <w:rsid w:val="00A96276"/>
    <w:rsid w:val="00AA525B"/>
    <w:rsid w:val="00AB090A"/>
    <w:rsid w:val="00AC247A"/>
    <w:rsid w:val="00B0624F"/>
    <w:rsid w:val="00B1273E"/>
    <w:rsid w:val="00B17E05"/>
    <w:rsid w:val="00BA362F"/>
    <w:rsid w:val="00BA5FB4"/>
    <w:rsid w:val="00BD7451"/>
    <w:rsid w:val="00BF1D95"/>
    <w:rsid w:val="00C12755"/>
    <w:rsid w:val="00C5153D"/>
    <w:rsid w:val="00C67B0F"/>
    <w:rsid w:val="00C82805"/>
    <w:rsid w:val="00CD5146"/>
    <w:rsid w:val="00DB5FB4"/>
    <w:rsid w:val="00DC0E79"/>
    <w:rsid w:val="00DC3435"/>
    <w:rsid w:val="00DD0C27"/>
    <w:rsid w:val="00E21B59"/>
    <w:rsid w:val="00E43A4F"/>
    <w:rsid w:val="00E84B32"/>
    <w:rsid w:val="00EA4277"/>
    <w:rsid w:val="00F33373"/>
    <w:rsid w:val="00F47A2B"/>
    <w:rsid w:val="00F644EB"/>
    <w:rsid w:val="00F96C95"/>
    <w:rsid w:val="00FC5F6F"/>
    <w:rsid w:val="00FC7677"/>
    <w:rsid w:val="00FD6803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,"/>
  <w14:docId w14:val="18C322DD"/>
  <w15:docId w15:val="{E0DE1C61-0E7D-48A0-80C6-8808A659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47A"/>
    <w:rPr>
      <w:sz w:val="24"/>
      <w:szCs w:val="24"/>
    </w:rPr>
  </w:style>
  <w:style w:type="paragraph" w:styleId="Heading1">
    <w:name w:val="heading 1"/>
    <w:basedOn w:val="Normal"/>
    <w:next w:val="Normal"/>
    <w:qFormat/>
    <w:rsid w:val="00AC247A"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AC247A"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rsid w:val="00AC247A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rsid w:val="00AC247A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rsid w:val="00AC247A"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rsid w:val="00AC247A"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AC247A"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rsid w:val="00AC247A"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rsid w:val="00AC247A"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247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C247A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C247A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rsid w:val="00AC247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rsid w:val="00AC247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rsid w:val="00AC247A"/>
    <w:pPr>
      <w:ind w:left="-180"/>
    </w:pPr>
    <w:rPr>
      <w:rFonts w:ascii="Arial" w:hAnsi="Arial" w:cs="Arial"/>
      <w:sz w:val="20"/>
    </w:rPr>
  </w:style>
  <w:style w:type="paragraph" w:styleId="DocumentMap">
    <w:name w:val="Document Map"/>
    <w:basedOn w:val="Normal"/>
    <w:semiHidden/>
    <w:rsid w:val="00AC247A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semiHidden/>
    <w:unhideWhenUsed/>
    <w:rsid w:val="007D5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D5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90F8C2BEB7F40BD6221A64318DB5F" ma:contentTypeVersion="8" ma:contentTypeDescription="Create a new document." ma:contentTypeScope="" ma:versionID="cf5691b29f061a06be47f7867023c82b">
  <xsd:schema xmlns:xsd="http://www.w3.org/2001/XMLSchema" xmlns:xs="http://www.w3.org/2001/XMLSchema" xmlns:p="http://schemas.microsoft.com/office/2006/metadata/properties" xmlns:ns2="daf474d9-66ed-4d0c-8fe8-b986fd126138" targetNamespace="http://schemas.microsoft.com/office/2006/metadata/properties" ma:root="true" ma:fieldsID="1d7a85753ec04954b4220e379e88986b" ns2:_="">
    <xsd:import namespace="daf474d9-66ed-4d0c-8fe8-b986fd126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474d9-66ed-4d0c-8fe8-b986fd126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6051DA-3C6C-452F-9A3F-755B5CE05D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072C50-198B-46D8-B7C6-98818DA6F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B11C95-EFD4-440F-AEC5-C5D0588CB8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730131-8F00-46E5-AC97-9B8868AA2127}"/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35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 ΤΟΥ ΝΟΜΟΥ 105</vt:lpstr>
      <vt:lpstr>ΥΠΕΥΘΥΝΗ ΔΗΛΩΣΗ ΤΟΥ ΝΟΜΟΥ 105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ΤΟΥ ΤΡΑΠΕΖΙΚΟΥ ΛΟΓΑΡΙΑΣΜΟΥ</dc:title>
  <dc:creator>ΧΙΟΣ</dc:creator>
  <cp:lastModifiedBy>Thomai Gkrimpizi</cp:lastModifiedBy>
  <cp:revision>12</cp:revision>
  <cp:lastPrinted>2021-05-18T08:10:00Z</cp:lastPrinted>
  <dcterms:created xsi:type="dcterms:W3CDTF">2023-03-16T09:31:00Z</dcterms:created>
  <dcterms:modified xsi:type="dcterms:W3CDTF">2026-06-26T08:57:00Z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0x010100DAF90F8C2BEB7F40BD6221A64318DB5F</vt:lpwstr>
  </property>
  <property fmtid="{D5CDD505-2E9C-101B-9397-08002B2CF9AE}" pid="3" name="MediaServiceImageTags">
    <vt:lpwstr/>
  </property>
</Properties>
</file>